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206CC" w14:textId="2672CBB1" w:rsidR="00284370" w:rsidRDefault="00284370" w:rsidP="00EF2DB9">
      <w:pPr>
        <w:jc w:val="center"/>
        <w:rPr>
          <w:sz w:val="22"/>
        </w:rPr>
      </w:pPr>
    </w:p>
    <w:p w14:paraId="1CFD0092" w14:textId="310BAE84" w:rsidR="00EF2DB9" w:rsidRDefault="00EF2DB9" w:rsidP="00EF2DB9">
      <w:pPr>
        <w:jc w:val="center"/>
        <w:rPr>
          <w:sz w:val="22"/>
        </w:rPr>
      </w:pPr>
    </w:p>
    <w:p w14:paraId="407F2493" w14:textId="344BC96C" w:rsidR="00EF2DB9" w:rsidRPr="00EF2DB9" w:rsidRDefault="00EF2DB9" w:rsidP="00EF2DB9">
      <w:pPr>
        <w:pStyle w:val="Normal0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211525893"/>
      <w:r w:rsidRPr="00EF2DB9">
        <w:rPr>
          <w:rFonts w:ascii="Arial" w:hAnsi="Arial" w:cs="Arial"/>
          <w:b/>
          <w:sz w:val="24"/>
          <w:szCs w:val="24"/>
        </w:rPr>
        <w:t>FORMULÁRIO DE SOLICITAÇÃO</w:t>
      </w:r>
    </w:p>
    <w:p w14:paraId="68AAF889" w14:textId="77777777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</w:p>
    <w:p w14:paraId="020D9782" w14:textId="77777777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  <w:r w:rsidRPr="00EF2DB9">
        <w:rPr>
          <w:rFonts w:ascii="Arial" w:hAnsi="Arial" w:cs="Arial"/>
          <w:sz w:val="24"/>
          <w:szCs w:val="24"/>
        </w:rPr>
        <w:t>Matrícula:__________________</w:t>
      </w:r>
    </w:p>
    <w:p w14:paraId="1AD1BF6A" w14:textId="77777777" w:rsid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  <w:r w:rsidRPr="00EF2DB9">
        <w:rPr>
          <w:rFonts w:ascii="Arial" w:hAnsi="Arial" w:cs="Arial"/>
          <w:sz w:val="24"/>
          <w:szCs w:val="24"/>
        </w:rPr>
        <w:t>Nome:______________________________________________________</w:t>
      </w:r>
    </w:p>
    <w:p w14:paraId="0C543EBD" w14:textId="1952DC15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  <w:r w:rsidRPr="00EF2DB9">
        <w:rPr>
          <w:rFonts w:ascii="Arial" w:hAnsi="Arial" w:cs="Arial"/>
          <w:sz w:val="24"/>
          <w:szCs w:val="24"/>
        </w:rPr>
        <w:t>Orientador:__________________________________________________</w:t>
      </w:r>
    </w:p>
    <w:p w14:paraId="16F7938E" w14:textId="72EF98E8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  <w:r w:rsidRPr="00EF2DB9">
        <w:rPr>
          <w:rFonts w:ascii="Arial" w:hAnsi="Arial" w:cs="Arial"/>
          <w:sz w:val="24"/>
          <w:szCs w:val="24"/>
        </w:rPr>
        <w:t>Telefone:_____________________________________</w:t>
      </w:r>
    </w:p>
    <w:p w14:paraId="32E47F96" w14:textId="77777777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  <w:r w:rsidRPr="00EF2DB9">
        <w:rPr>
          <w:rFonts w:ascii="Arial" w:hAnsi="Arial" w:cs="Arial"/>
          <w:sz w:val="24"/>
          <w:szCs w:val="24"/>
        </w:rPr>
        <w:t>E-mail:___________________________________________</w:t>
      </w:r>
    </w:p>
    <w:p w14:paraId="02FF5E89" w14:textId="5B110E83" w:rsid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</w:p>
    <w:p w14:paraId="386699AC" w14:textId="77777777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</w:p>
    <w:p w14:paraId="19DA545C" w14:textId="77777777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  <w:r w:rsidRPr="00EF2DB9">
        <w:rPr>
          <w:rFonts w:ascii="Arial" w:hAnsi="Arial" w:cs="Arial"/>
          <w:sz w:val="24"/>
          <w:szCs w:val="24"/>
        </w:rPr>
        <w:t>Solicita, nos termos deste requerimento:</w:t>
      </w:r>
    </w:p>
    <w:p w14:paraId="67E315CE" w14:textId="189EAF1B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  <w:r w:rsidRPr="00EF2DB9">
        <w:rPr>
          <w:rFonts w:ascii="Arial" w:hAnsi="Arial" w:cs="Arial"/>
          <w:sz w:val="24"/>
          <w:szCs w:val="24"/>
        </w:rPr>
        <w:t>(   )Prorrogação de prazo de defesa</w:t>
      </w:r>
      <w:r>
        <w:rPr>
          <w:rFonts w:ascii="Arial" w:hAnsi="Arial" w:cs="Arial"/>
          <w:sz w:val="24"/>
          <w:szCs w:val="24"/>
        </w:rPr>
        <w:t>.</w:t>
      </w:r>
    </w:p>
    <w:p w14:paraId="0DC85C27" w14:textId="38459020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  <w:r w:rsidRPr="00EF2DB9">
        <w:rPr>
          <w:rFonts w:ascii="Arial" w:hAnsi="Arial" w:cs="Arial"/>
          <w:sz w:val="24"/>
          <w:szCs w:val="24"/>
        </w:rPr>
        <w:t>(   )Prorrogação de prazo de qualificação</w:t>
      </w:r>
      <w:r>
        <w:rPr>
          <w:rFonts w:ascii="Arial" w:hAnsi="Arial" w:cs="Arial"/>
          <w:sz w:val="24"/>
          <w:szCs w:val="24"/>
        </w:rPr>
        <w:t>.</w:t>
      </w:r>
    </w:p>
    <w:p w14:paraId="5A83EF40" w14:textId="77777777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  <w:r w:rsidRPr="00EF2DB9">
        <w:rPr>
          <w:rFonts w:ascii="Arial" w:hAnsi="Arial" w:cs="Arial"/>
          <w:sz w:val="24"/>
          <w:szCs w:val="24"/>
        </w:rPr>
        <w:t>(   )Trancamento</w:t>
      </w:r>
    </w:p>
    <w:p w14:paraId="127E551A" w14:textId="0AB17DB3" w:rsid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  <w:r w:rsidRPr="00EF2DB9">
        <w:rPr>
          <w:rFonts w:ascii="Arial" w:hAnsi="Arial" w:cs="Arial"/>
          <w:sz w:val="24"/>
          <w:szCs w:val="24"/>
        </w:rPr>
        <w:t>(   )Crédito de disciplina (Anexar a ementa da disciplina e o histórico)</w:t>
      </w:r>
    </w:p>
    <w:p w14:paraId="562FF3A0" w14:textId="3386F075" w:rsidR="00FB15CF" w:rsidRPr="00EF2DB9" w:rsidRDefault="00FB15CF" w:rsidP="00EF2DB9">
      <w:pPr>
        <w:pStyle w:val="Normal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  )Cancelar disciplina</w:t>
      </w:r>
    </w:p>
    <w:p w14:paraId="13937AAC" w14:textId="1914CF62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  <w:r w:rsidRPr="00EF2DB9">
        <w:rPr>
          <w:rFonts w:ascii="Arial" w:hAnsi="Arial" w:cs="Arial"/>
          <w:sz w:val="24"/>
          <w:szCs w:val="24"/>
        </w:rPr>
        <w:t>(   ) Outros</w:t>
      </w:r>
      <w:r w:rsidR="00CE1C59">
        <w:rPr>
          <w:rFonts w:ascii="Arial" w:hAnsi="Arial" w:cs="Arial"/>
          <w:sz w:val="24"/>
          <w:szCs w:val="24"/>
        </w:rPr>
        <w:t>______________________________</w:t>
      </w:r>
    </w:p>
    <w:p w14:paraId="1BD5E31E" w14:textId="5FB6F96F" w:rsid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</w:p>
    <w:p w14:paraId="098C010D" w14:textId="77777777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</w:p>
    <w:p w14:paraId="7776A613" w14:textId="77777777" w:rsidR="00EF2DB9" w:rsidRPr="00EF2DB9" w:rsidRDefault="00EF2DB9" w:rsidP="00EF2DB9">
      <w:pPr>
        <w:pStyle w:val="Normal0"/>
        <w:jc w:val="center"/>
        <w:rPr>
          <w:rFonts w:ascii="Arial" w:hAnsi="Arial" w:cs="Arial"/>
          <w:sz w:val="24"/>
          <w:szCs w:val="24"/>
        </w:rPr>
      </w:pPr>
      <w:r w:rsidRPr="00EF2DB9">
        <w:rPr>
          <w:rFonts w:ascii="Arial" w:hAnsi="Arial" w:cs="Arial"/>
          <w:sz w:val="24"/>
          <w:szCs w:val="24"/>
        </w:rPr>
        <w:t xml:space="preserve">DESCRIÇÃO DETALHADA DOS MOTIVOS PARA SOLICITAÇÃO </w:t>
      </w:r>
    </w:p>
    <w:p w14:paraId="1DCE1F3D" w14:textId="33352F76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  <w:r w:rsidRPr="00EF2DB9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___________________________________</w:t>
      </w:r>
      <w:r w:rsidRPr="00EF2DB9">
        <w:rPr>
          <w:rFonts w:ascii="Arial" w:hAnsi="Arial" w:cs="Arial"/>
          <w:sz w:val="24"/>
          <w:szCs w:val="24"/>
        </w:rPr>
        <w:t>_______</w:t>
      </w:r>
    </w:p>
    <w:p w14:paraId="07913637" w14:textId="77777777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</w:p>
    <w:p w14:paraId="68D9814B" w14:textId="77777777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</w:p>
    <w:p w14:paraId="7B42059D" w14:textId="77777777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</w:p>
    <w:p w14:paraId="2EDE6367" w14:textId="77777777" w:rsidR="00EF2DB9" w:rsidRPr="00EF2DB9" w:rsidRDefault="00EF2DB9" w:rsidP="00EF2DB9">
      <w:pPr>
        <w:pStyle w:val="Normal0"/>
        <w:rPr>
          <w:rFonts w:ascii="Arial" w:hAnsi="Arial" w:cs="Arial"/>
          <w:sz w:val="24"/>
          <w:szCs w:val="24"/>
        </w:rPr>
      </w:pPr>
    </w:p>
    <w:p w14:paraId="24983A90" w14:textId="77777777" w:rsidR="00EF2DB9" w:rsidRPr="0080600F" w:rsidRDefault="00EF2DB9" w:rsidP="00EF2DB9">
      <w:pPr>
        <w:pStyle w:val="Normal0"/>
        <w:jc w:val="center"/>
        <w:rPr>
          <w:rFonts w:ascii="Arial" w:hAnsi="Arial" w:cs="Arial"/>
        </w:rPr>
      </w:pPr>
      <w:r w:rsidRPr="0080600F">
        <w:rPr>
          <w:rFonts w:ascii="Arial" w:hAnsi="Arial" w:cs="Arial"/>
        </w:rPr>
        <w:t xml:space="preserve">__________________________________ </w:t>
      </w:r>
    </w:p>
    <w:p w14:paraId="4A87A24F" w14:textId="2F25A367" w:rsidR="00EF2DB9" w:rsidRPr="0080600F" w:rsidRDefault="00EF2DB9" w:rsidP="00EF2DB9">
      <w:pPr>
        <w:pStyle w:val="Normal0"/>
        <w:jc w:val="center"/>
        <w:rPr>
          <w:rFonts w:ascii="Arial" w:hAnsi="Arial" w:cs="Arial"/>
        </w:rPr>
      </w:pPr>
      <w:r w:rsidRPr="0080600F">
        <w:rPr>
          <w:rFonts w:ascii="Arial" w:hAnsi="Arial" w:cs="Arial"/>
        </w:rPr>
        <w:t>Requerente</w:t>
      </w:r>
    </w:p>
    <w:p w14:paraId="506A9F71" w14:textId="210C3118" w:rsidR="00EF2DB9" w:rsidRPr="0080600F" w:rsidRDefault="00EF2DB9" w:rsidP="00EF2DB9">
      <w:pPr>
        <w:pStyle w:val="Normal0"/>
        <w:jc w:val="center"/>
        <w:rPr>
          <w:rFonts w:ascii="Arial" w:hAnsi="Arial" w:cs="Arial"/>
        </w:rPr>
      </w:pPr>
    </w:p>
    <w:p w14:paraId="6BC419B7" w14:textId="76BA50BB" w:rsidR="0080600F" w:rsidRPr="0080600F" w:rsidRDefault="0080600F" w:rsidP="00EF2DB9">
      <w:pPr>
        <w:pStyle w:val="Normal0"/>
        <w:jc w:val="center"/>
        <w:rPr>
          <w:rFonts w:ascii="Arial" w:hAnsi="Arial" w:cs="Arial"/>
        </w:rPr>
      </w:pPr>
      <w:r w:rsidRPr="0080600F">
        <w:rPr>
          <w:rFonts w:ascii="Arial" w:hAnsi="Arial" w:cs="Arial"/>
        </w:rPr>
        <w:t>__________________________________</w:t>
      </w:r>
    </w:p>
    <w:p w14:paraId="64B7FCE2" w14:textId="59D2C63F" w:rsidR="0080600F" w:rsidRPr="0080600F" w:rsidRDefault="0080600F" w:rsidP="00EF2DB9">
      <w:pPr>
        <w:pStyle w:val="Normal0"/>
        <w:jc w:val="center"/>
        <w:rPr>
          <w:rFonts w:ascii="Arial" w:hAnsi="Arial" w:cs="Arial"/>
        </w:rPr>
      </w:pPr>
      <w:r w:rsidRPr="0080600F">
        <w:rPr>
          <w:rFonts w:ascii="Arial" w:hAnsi="Arial" w:cs="Arial"/>
        </w:rPr>
        <w:t>Orientador</w:t>
      </w:r>
    </w:p>
    <w:p w14:paraId="2832D0C0" w14:textId="77777777" w:rsidR="00EF2DB9" w:rsidRPr="00EF2DB9" w:rsidRDefault="00EF2DB9" w:rsidP="00EF2DB9">
      <w:pPr>
        <w:rPr>
          <w:rFonts w:ascii="Arial" w:hAnsi="Arial" w:cs="Arial"/>
          <w:szCs w:val="24"/>
        </w:rPr>
      </w:pPr>
      <w:bookmarkStart w:id="1" w:name="_heading=h.ua0zgdp9hlnu" w:colFirst="0" w:colLast="0"/>
      <w:bookmarkEnd w:id="0"/>
      <w:bookmarkEnd w:id="1"/>
    </w:p>
    <w:p w14:paraId="00874378" w14:textId="77777777" w:rsidR="00C27621" w:rsidRPr="00B00303" w:rsidRDefault="00C27621" w:rsidP="00FB15CF">
      <w:pPr>
        <w:pStyle w:val="Corpodetexto"/>
        <w:rPr>
          <w:b/>
          <w:szCs w:val="24"/>
        </w:rPr>
      </w:pPr>
    </w:p>
    <w:sectPr w:rsidR="00C27621" w:rsidRPr="00B00303" w:rsidSect="00C613B0">
      <w:headerReference w:type="default" r:id="rId7"/>
      <w:footerReference w:type="default" r:id="rId8"/>
      <w:pgSz w:w="11907" w:h="16840" w:code="9"/>
      <w:pgMar w:top="567" w:right="1134" w:bottom="709" w:left="1418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4AB55" w14:textId="77777777" w:rsidR="00524E90" w:rsidRDefault="00524E90">
      <w:r>
        <w:separator/>
      </w:r>
    </w:p>
  </w:endnote>
  <w:endnote w:type="continuationSeparator" w:id="0">
    <w:p w14:paraId="0B1F0258" w14:textId="77777777" w:rsidR="00524E90" w:rsidRDefault="00524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64821" w14:textId="77777777" w:rsidR="00A831F0" w:rsidRDefault="00A831F0" w:rsidP="00A831F0">
    <w:pPr>
      <w:pStyle w:val="Rodap"/>
      <w:rPr>
        <w:sz w:val="20"/>
      </w:rPr>
    </w:pPr>
    <w:r>
      <w:rPr>
        <w:sz w:val="20"/>
      </w:rPr>
      <w:t xml:space="preserve">Programa de Pós-Graduação </w:t>
    </w:r>
    <w:smartTag w:uri="urn:schemas-microsoft-com:office:smarttags" w:element="PersonName">
      <w:smartTagPr>
        <w:attr w:name="ProductID" w:val="ムヺ烘䰄ベꞨϯ ş%&amp;5ÚÞāƚǵǶȞʟ˻͉͊͡ӆӊӎӒӖӚȋȌ؀úʠˤatŎ`C:\ARQUIV~1\ARQUIV~1\MICROS~1\SMARTT~1\FDATE.DLL姤$䀈ā牡Ѐ憅Ǵ̀甀爀媈$ᘀȀ䐀dȀ☀㒾ÈȀᑛ猀琀漀瀀ᘀį^C:\ARQUIV~1\ARQUIV~1\MICROS~1\SMARTT~1\MOFL.DLLLMo孨$ts孰$lP學$u\宀$09Ȁ6dȀ1FÈȀ5889CLB&#10;Ĉ털!專$送㚐$屸$ÿ洃偐　尜$&#10;ǻ\\?\Volume{f32b02a1-6362-11df-bb1a-00248c848a6c}\ǵFAT32Ǫ\\?\STORAGE#Volume#1&amp;30a96598&amp;0&amp;Signature89C5F6Offset7E00Length4A852F8200#{53f5630d-b6bf-11d0-94f2-00a0c91efb8b}ǔ兔瞮⠨$ᰀϩ֖性04⡈$爸ϩ&#10;Ǎ噸ሴሴꯍï⌁杅ꮉ崄誈ᳫᇉါ恈dl&#10;ƻ岐$幰$ခ廠$廰$ÿÿ　庄$&#10;ƶ\\?\Volume{eb050c73-05cf-11df-8e61-806d6172696f}\ƠʠƦNTFSƛ$\ƙncalrpcƞspoolssƓ桤汔&quot;㯐ी8␠#地&quot;Ɣ,$ԁԀ戄儘摉ᝃ㈊ϫƍufpaƁForms.Labelƅ厈ƈ&quot;Ż俠⃐`xǔٜ䘃쀂䉸跨캉耀캉酰退캉耀캉ingt CM2320 MFP Series PCL 6灯☀̀Ѐ㒾洼憅紾ᑛ䐀攀猀欀琀漀瀀ᘀ&quot;&quot;ř&#10;借俠⃐㫪ၩ〫鴰䌯尺尀㄀䐀ᄾၵ䐀䍏䵕繅1䐀̀Ѐ㒾ؼ慴紾ᑛ䐀漀挀甀洀攀渀琀猀"/>
      </w:smartTagPr>
      <w:r w:rsidR="00284370">
        <w:rPr>
          <w:sz w:val="20"/>
        </w:rPr>
        <w:t xml:space="preserve">em </w:t>
      </w:r>
      <w:r>
        <w:rPr>
          <w:sz w:val="20"/>
        </w:rPr>
        <w:t>Agriculturas Amazônicas</w:t>
      </w:r>
    </w:smartTag>
    <w:r>
      <w:rPr>
        <w:sz w:val="20"/>
      </w:rPr>
      <w:t xml:space="preserve"> </w:t>
    </w:r>
  </w:p>
  <w:p w14:paraId="7489D3FB" w14:textId="77777777" w:rsidR="00A831F0" w:rsidRDefault="00A831F0" w:rsidP="00A831F0">
    <w:pPr>
      <w:pStyle w:val="Rodap"/>
      <w:rPr>
        <w:sz w:val="20"/>
      </w:rPr>
    </w:pPr>
    <w:r>
      <w:rPr>
        <w:sz w:val="20"/>
      </w:rPr>
      <w:t>Universidade Federal do Pará</w:t>
    </w:r>
  </w:p>
  <w:p w14:paraId="669634A7" w14:textId="77777777" w:rsidR="00A831F0" w:rsidRDefault="00A831F0" w:rsidP="00A831F0">
    <w:pPr>
      <w:pStyle w:val="Rodap"/>
      <w:rPr>
        <w:sz w:val="20"/>
      </w:rPr>
    </w:pPr>
    <w:r>
      <w:rPr>
        <w:sz w:val="20"/>
      </w:rPr>
      <w:t>Rua Augusto Corrêa, 01 – Campus Universitário do Guamá – CEP 66075-900       Belém-PA</w:t>
    </w:r>
  </w:p>
  <w:p w14:paraId="2B6ECDCD" w14:textId="77777777" w:rsidR="00B833AA" w:rsidRPr="00A831F0" w:rsidRDefault="00A831F0" w:rsidP="00A831F0">
    <w:pPr>
      <w:pStyle w:val="Rodap"/>
    </w:pPr>
    <w:r>
      <w:rPr>
        <w:sz w:val="20"/>
      </w:rPr>
      <w:t>Fone</w:t>
    </w:r>
    <w:r w:rsidR="00EC186C">
      <w:rPr>
        <w:sz w:val="20"/>
      </w:rPr>
      <w:t>/Fax</w:t>
    </w:r>
    <w:r>
      <w:rPr>
        <w:sz w:val="20"/>
      </w:rPr>
      <w:t xml:space="preserve">: 3201-8010 </w:t>
    </w:r>
    <w:r w:rsidR="003372BA">
      <w:rPr>
        <w:sz w:val="20"/>
      </w:rPr>
      <w:t xml:space="preserve"> </w:t>
    </w:r>
    <w:hyperlink r:id="rId1" w:history="1">
      <w:r w:rsidR="003372BA" w:rsidRPr="006A450D">
        <w:rPr>
          <w:rStyle w:val="Hyperlink"/>
          <w:sz w:val="20"/>
        </w:rPr>
        <w:t>www.ppgaa.propesp.ufpa.br</w:t>
      </w:r>
    </w:hyperlink>
    <w:r w:rsidR="00A61DB5">
      <w:rPr>
        <w:sz w:val="20"/>
      </w:rPr>
      <w:t xml:space="preserve">     </w:t>
    </w:r>
    <w:r>
      <w:rPr>
        <w:sz w:val="20"/>
      </w:rPr>
      <w:t xml:space="preserve">    e-mail: </w:t>
    </w:r>
    <w:hyperlink r:id="rId2" w:history="1">
      <w:r w:rsidR="0053668D" w:rsidRPr="002A4DCD">
        <w:rPr>
          <w:rStyle w:val="Hyperlink"/>
          <w:sz w:val="20"/>
        </w:rPr>
        <w:t>ppgaa@ufpa.br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E72FB" w14:textId="77777777" w:rsidR="00524E90" w:rsidRDefault="00524E90">
      <w:r>
        <w:separator/>
      </w:r>
    </w:p>
  </w:footnote>
  <w:footnote w:type="continuationSeparator" w:id="0">
    <w:p w14:paraId="38313584" w14:textId="77777777" w:rsidR="00524E90" w:rsidRDefault="00524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F6D57" w14:textId="77777777" w:rsidR="00A801C0" w:rsidRDefault="00AE6158" w:rsidP="00A801C0">
    <w:pPr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0F97B48" wp14:editId="5DFB5C96">
          <wp:simplePos x="0" y="0"/>
          <wp:positionH relativeFrom="column">
            <wp:posOffset>144145</wp:posOffset>
          </wp:positionH>
          <wp:positionV relativeFrom="paragraph">
            <wp:posOffset>-70485</wp:posOffset>
          </wp:positionV>
          <wp:extent cx="733425" cy="717550"/>
          <wp:effectExtent l="0" t="0" r="9525" b="635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INEA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2405"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1BC1C2" wp14:editId="36E4EC18">
              <wp:simplePos x="0" y="0"/>
              <wp:positionH relativeFrom="column">
                <wp:posOffset>4523105</wp:posOffset>
              </wp:positionH>
              <wp:positionV relativeFrom="paragraph">
                <wp:posOffset>116840</wp:posOffset>
              </wp:positionV>
              <wp:extent cx="1105535" cy="527685"/>
              <wp:effectExtent l="0" t="2540" r="635" b="317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5535" cy="527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B3591E" w14:textId="77777777" w:rsidR="00F63B72" w:rsidRDefault="00F63B72" w:rsidP="00F63B72">
                          <w:r w:rsidRPr="003E7F83">
                            <w:rPr>
                              <w:b/>
                              <w:noProof/>
                            </w:rPr>
                            <w:object w:dxaOrig="2201" w:dyaOrig="841" w14:anchorId="7C81237A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72.75pt;height:33.75pt" fillcolor="window">
                                <v:imagedata r:id="rId2" o:title=""/>
                              </v:shape>
                              <o:OLEObject Type="Embed" ProgID="Word.Picture.8" ShapeID="_x0000_i1026" DrawAspect="Content" ObjectID="_1831202102" r:id="rId3"/>
                            </w:obje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1BC1C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6.15pt;margin-top:9.2pt;width:87.05pt;height:4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" filled="f" stroked="f">
              <v:textbox>
                <w:txbxContent>
                  <w:p w14:paraId="10B3591E" w14:textId="77777777" w:rsidR="00F63B72" w:rsidRDefault="00F63B72" w:rsidP="00F63B72">
                    <w:r w:rsidRPr="003E7F83">
                      <w:rPr>
                        <w:b/>
                        <w:noProof/>
                      </w:rPr>
                      <w:object w:dxaOrig="2201" w:dyaOrig="841" w14:anchorId="7C81237A">
                        <v:shape id="_x0000_i1026" type="#_x0000_t75" style="width:72.75pt;height:33.75pt" fillcolor="window">
                          <v:imagedata r:id="rId4" o:title=""/>
                        </v:shape>
                        <o:OLEObject Type="Embed" ProgID="Word.Picture.8" ShapeID="_x0000_i1026" DrawAspect="Content" ObjectID="_1822138716" r:id="rId5"/>
                      </w:object>
                    </w:r>
                  </w:p>
                </w:txbxContent>
              </v:textbox>
            </v:shape>
          </w:pict>
        </mc:Fallback>
      </mc:AlternateContent>
    </w: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1"/>
      <w:gridCol w:w="3132"/>
      <w:gridCol w:w="3112"/>
    </w:tblGrid>
    <w:tr w:rsidR="004F422A" w14:paraId="21A271EC" w14:textId="77777777" w:rsidTr="004F422A">
      <w:tc>
        <w:tcPr>
          <w:tcW w:w="3165" w:type="dxa"/>
        </w:tcPr>
        <w:p w14:paraId="14828B35" w14:textId="77777777" w:rsidR="004F422A" w:rsidRDefault="004F422A" w:rsidP="00A801C0">
          <w:pPr>
            <w:jc w:val="center"/>
            <w:rPr>
              <w:sz w:val="20"/>
            </w:rPr>
          </w:pPr>
        </w:p>
      </w:tc>
      <w:tc>
        <w:tcPr>
          <w:tcW w:w="3165" w:type="dxa"/>
        </w:tcPr>
        <w:p w14:paraId="6F23399B" w14:textId="77777777" w:rsidR="004F422A" w:rsidRDefault="004F422A" w:rsidP="00A801C0">
          <w:pPr>
            <w:jc w:val="center"/>
            <w:rPr>
              <w:sz w:val="20"/>
            </w:rPr>
          </w:pPr>
          <w:r w:rsidRPr="003E7F83">
            <w:rPr>
              <w:sz w:val="20"/>
            </w:rPr>
            <w:object w:dxaOrig="3285" w:dyaOrig="3795" w14:anchorId="07422C8A">
              <v:shape id="_x0000_i1027" type="#_x0000_t75" style="width:56.25pt;height:65.25pt">
                <v:imagedata r:id="rId6" o:title=""/>
              </v:shape>
              <o:OLEObject Type="Embed" ProgID="PBrush" ShapeID="_x0000_i1027" DrawAspect="Content" ObjectID="_1831202101" r:id="rId7"/>
            </w:object>
          </w:r>
        </w:p>
      </w:tc>
      <w:tc>
        <w:tcPr>
          <w:tcW w:w="3165" w:type="dxa"/>
        </w:tcPr>
        <w:p w14:paraId="3565E8D8" w14:textId="77777777" w:rsidR="004F422A" w:rsidRDefault="004F422A" w:rsidP="00A801C0">
          <w:pPr>
            <w:jc w:val="center"/>
            <w:rPr>
              <w:sz w:val="20"/>
            </w:rPr>
          </w:pPr>
        </w:p>
      </w:tc>
    </w:tr>
  </w:tbl>
  <w:p w14:paraId="6FF94133" w14:textId="77777777" w:rsidR="004F422A" w:rsidRDefault="004F422A" w:rsidP="00A801C0">
    <w:pPr>
      <w:jc w:val="center"/>
      <w:rPr>
        <w:sz w:val="20"/>
      </w:rPr>
    </w:pPr>
  </w:p>
  <w:p w14:paraId="484732E5" w14:textId="77777777" w:rsidR="00A801C0" w:rsidRDefault="00A801C0" w:rsidP="00A801C0">
    <w:pPr>
      <w:pStyle w:val="CEAG"/>
      <w:rPr>
        <w:b/>
        <w:sz w:val="20"/>
      </w:rPr>
    </w:pPr>
    <w:r>
      <w:rPr>
        <w:b/>
        <w:sz w:val="20"/>
      </w:rPr>
      <w:t>UNIVERSIDADE FEDERAL DO PARÁ</w:t>
    </w:r>
  </w:p>
  <w:p w14:paraId="6E784E49" w14:textId="77777777" w:rsidR="00A801C0" w:rsidRDefault="00A3621C" w:rsidP="00A801C0">
    <w:pPr>
      <w:pStyle w:val="CEAG"/>
      <w:rPr>
        <w:b/>
        <w:sz w:val="20"/>
      </w:rPr>
    </w:pPr>
    <w:r>
      <w:rPr>
        <w:b/>
        <w:sz w:val="20"/>
      </w:rPr>
      <w:t>EMBRAPA AMAZÔNIA ORIENTAL</w:t>
    </w:r>
  </w:p>
  <w:p w14:paraId="18603138" w14:textId="77777777" w:rsidR="00A801C0" w:rsidRDefault="001C1ED6" w:rsidP="00A801C0">
    <w:pPr>
      <w:pStyle w:val="CEAG"/>
      <w:rPr>
        <w:b/>
        <w:sz w:val="20"/>
      </w:rPr>
    </w:pPr>
    <w:r>
      <w:rPr>
        <w:b/>
        <w:sz w:val="20"/>
      </w:rPr>
      <w:t xml:space="preserve">INSTITUTO AMAZÔNICO DE AGRICULTURAS </w:t>
    </w:r>
    <w:r w:rsidR="00FD2862">
      <w:rPr>
        <w:b/>
        <w:sz w:val="20"/>
      </w:rPr>
      <w:t>FAMILIARES</w:t>
    </w:r>
  </w:p>
  <w:p w14:paraId="3D4CFDFF" w14:textId="77777777" w:rsidR="00CC1B72" w:rsidRDefault="00CC1B72" w:rsidP="00A801C0">
    <w:pPr>
      <w:pStyle w:val="CEAG"/>
      <w:rPr>
        <w:b/>
        <w:sz w:val="20"/>
      </w:rPr>
    </w:pPr>
  </w:p>
  <w:p w14:paraId="4DB8F282" w14:textId="77777777" w:rsidR="00AE2CC2" w:rsidRDefault="00B833AA" w:rsidP="00A801C0">
    <w:pPr>
      <w:pStyle w:val="Ttulo3"/>
      <w:ind w:left="-142"/>
      <w:rPr>
        <w:sz w:val="20"/>
      </w:rPr>
    </w:pPr>
    <w:r>
      <w:rPr>
        <w:sz w:val="20"/>
      </w:rPr>
      <w:t>PROGRAMA D</w:t>
    </w:r>
    <w:r w:rsidR="00F45EE2">
      <w:rPr>
        <w:sz w:val="20"/>
      </w:rPr>
      <w:t>E PÓS-</w:t>
    </w:r>
    <w:r>
      <w:rPr>
        <w:sz w:val="20"/>
      </w:rPr>
      <w:t xml:space="preserve">GRADUAÇÃO </w:t>
    </w:r>
    <w:smartTag w:uri="urn:schemas-microsoft-com:office:smarttags" w:element="PersonName">
      <w:smartTagPr>
        <w:attr w:name="ProductID" w:val="EM AGRICULTURAS AMAZￔNICAS"/>
      </w:smartTagPr>
      <w:r>
        <w:rPr>
          <w:sz w:val="20"/>
        </w:rPr>
        <w:t>EM AGRICULTURAS AMAZÔNICAS</w:t>
      </w:r>
    </w:smartTag>
  </w:p>
  <w:p w14:paraId="4B3C3B05" w14:textId="6CAE07F4" w:rsidR="00B833AA" w:rsidRPr="0024244C" w:rsidRDefault="00B833AA" w:rsidP="00B833AA">
    <w:pPr>
      <w:jc w:val="center"/>
      <w:rPr>
        <w:b/>
        <w:iCs/>
      </w:rPr>
    </w:pPr>
    <w:r w:rsidRPr="0024244C">
      <w:rPr>
        <w:b/>
        <w:iCs/>
      </w:rPr>
      <w:t xml:space="preserve">Mestrado </w:t>
    </w:r>
    <w:r w:rsidR="0053668D" w:rsidRPr="0024244C">
      <w:rPr>
        <w:b/>
        <w:iCs/>
      </w:rPr>
      <w:t xml:space="preserve">e Doutorado </w:t>
    </w:r>
    <w:r w:rsidRPr="0024244C">
      <w:rPr>
        <w:b/>
        <w:iCs/>
      </w:rPr>
      <w:t>em Agriculturas Familiares</w:t>
    </w:r>
    <w:r w:rsidR="00CC1B72" w:rsidRPr="0024244C">
      <w:rPr>
        <w:b/>
        <w:iCs/>
      </w:rPr>
      <w:t xml:space="preserve"> e Desenvolvimento Sustentável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048AA"/>
    <w:multiLevelType w:val="hybridMultilevel"/>
    <w:tmpl w:val="7C9AA288"/>
    <w:lvl w:ilvl="0" w:tplc="6852900A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6CF"/>
    <w:rsid w:val="00004DAE"/>
    <w:rsid w:val="00005BE7"/>
    <w:rsid w:val="000150C3"/>
    <w:rsid w:val="00031F41"/>
    <w:rsid w:val="00046E1F"/>
    <w:rsid w:val="00066FFA"/>
    <w:rsid w:val="00075FFB"/>
    <w:rsid w:val="00097099"/>
    <w:rsid w:val="000A0339"/>
    <w:rsid w:val="000A3A98"/>
    <w:rsid w:val="000A60B2"/>
    <w:rsid w:val="000C002F"/>
    <w:rsid w:val="000D3538"/>
    <w:rsid w:val="000E3CB8"/>
    <w:rsid w:val="000F0898"/>
    <w:rsid w:val="000F30B7"/>
    <w:rsid w:val="00103639"/>
    <w:rsid w:val="0011732A"/>
    <w:rsid w:val="00126B7F"/>
    <w:rsid w:val="00133BB0"/>
    <w:rsid w:val="00141862"/>
    <w:rsid w:val="00152C36"/>
    <w:rsid w:val="001A1FF0"/>
    <w:rsid w:val="001A76FE"/>
    <w:rsid w:val="001C1ED6"/>
    <w:rsid w:val="001C2E71"/>
    <w:rsid w:val="001D4694"/>
    <w:rsid w:val="001D5088"/>
    <w:rsid w:val="001E7E3E"/>
    <w:rsid w:val="00212FD3"/>
    <w:rsid w:val="00233310"/>
    <w:rsid w:val="00241DFC"/>
    <w:rsid w:val="0024244C"/>
    <w:rsid w:val="002517E1"/>
    <w:rsid w:val="00265FB2"/>
    <w:rsid w:val="00267EB4"/>
    <w:rsid w:val="00275231"/>
    <w:rsid w:val="00277342"/>
    <w:rsid w:val="00282672"/>
    <w:rsid w:val="00284370"/>
    <w:rsid w:val="00292AB6"/>
    <w:rsid w:val="002943BF"/>
    <w:rsid w:val="00297BA0"/>
    <w:rsid w:val="002A6CAD"/>
    <w:rsid w:val="002B2637"/>
    <w:rsid w:val="002C1A1E"/>
    <w:rsid w:val="002C4588"/>
    <w:rsid w:val="002C7160"/>
    <w:rsid w:val="002D1C07"/>
    <w:rsid w:val="002E3A03"/>
    <w:rsid w:val="002F488F"/>
    <w:rsid w:val="003068FE"/>
    <w:rsid w:val="0031409E"/>
    <w:rsid w:val="00317B49"/>
    <w:rsid w:val="003256F3"/>
    <w:rsid w:val="00333BF5"/>
    <w:rsid w:val="003372BA"/>
    <w:rsid w:val="0035046E"/>
    <w:rsid w:val="0036419D"/>
    <w:rsid w:val="00367B38"/>
    <w:rsid w:val="003725A5"/>
    <w:rsid w:val="0037428A"/>
    <w:rsid w:val="00381B64"/>
    <w:rsid w:val="003876C2"/>
    <w:rsid w:val="0039634C"/>
    <w:rsid w:val="003B2D1F"/>
    <w:rsid w:val="003B2DAF"/>
    <w:rsid w:val="003C494B"/>
    <w:rsid w:val="003E05EF"/>
    <w:rsid w:val="003E1375"/>
    <w:rsid w:val="003E7F83"/>
    <w:rsid w:val="003F1318"/>
    <w:rsid w:val="003F6AA3"/>
    <w:rsid w:val="00410C1A"/>
    <w:rsid w:val="0041440A"/>
    <w:rsid w:val="00415F71"/>
    <w:rsid w:val="00430E9E"/>
    <w:rsid w:val="00445847"/>
    <w:rsid w:val="00450F6D"/>
    <w:rsid w:val="004607E4"/>
    <w:rsid w:val="00466675"/>
    <w:rsid w:val="00477AA1"/>
    <w:rsid w:val="00483E3A"/>
    <w:rsid w:val="00491387"/>
    <w:rsid w:val="00491C5C"/>
    <w:rsid w:val="00496950"/>
    <w:rsid w:val="004A0EA6"/>
    <w:rsid w:val="004A4488"/>
    <w:rsid w:val="004E27D8"/>
    <w:rsid w:val="004F0930"/>
    <w:rsid w:val="004F422A"/>
    <w:rsid w:val="00506F63"/>
    <w:rsid w:val="00524E90"/>
    <w:rsid w:val="00534539"/>
    <w:rsid w:val="0053668D"/>
    <w:rsid w:val="00541843"/>
    <w:rsid w:val="005456EE"/>
    <w:rsid w:val="00553A3C"/>
    <w:rsid w:val="0057200C"/>
    <w:rsid w:val="0058492D"/>
    <w:rsid w:val="00587F48"/>
    <w:rsid w:val="00594DBE"/>
    <w:rsid w:val="005B2E32"/>
    <w:rsid w:val="005B4F9F"/>
    <w:rsid w:val="005B5182"/>
    <w:rsid w:val="005C1DA5"/>
    <w:rsid w:val="005C2405"/>
    <w:rsid w:val="005D53A1"/>
    <w:rsid w:val="005D715A"/>
    <w:rsid w:val="005F2EF6"/>
    <w:rsid w:val="00601EBB"/>
    <w:rsid w:val="006110D2"/>
    <w:rsid w:val="00617EF3"/>
    <w:rsid w:val="00634007"/>
    <w:rsid w:val="00635A36"/>
    <w:rsid w:val="00642F84"/>
    <w:rsid w:val="00643A59"/>
    <w:rsid w:val="00670310"/>
    <w:rsid w:val="00674B4A"/>
    <w:rsid w:val="00681DAF"/>
    <w:rsid w:val="00685432"/>
    <w:rsid w:val="006939EB"/>
    <w:rsid w:val="006A01DE"/>
    <w:rsid w:val="006A01E6"/>
    <w:rsid w:val="006A7DB3"/>
    <w:rsid w:val="006B5973"/>
    <w:rsid w:val="006B6E53"/>
    <w:rsid w:val="006C05C0"/>
    <w:rsid w:val="006C4070"/>
    <w:rsid w:val="006C7AFA"/>
    <w:rsid w:val="006E35A9"/>
    <w:rsid w:val="006E4972"/>
    <w:rsid w:val="006F00A9"/>
    <w:rsid w:val="006F0CA3"/>
    <w:rsid w:val="006F2BAD"/>
    <w:rsid w:val="006F5049"/>
    <w:rsid w:val="00714465"/>
    <w:rsid w:val="00714C3D"/>
    <w:rsid w:val="007170C2"/>
    <w:rsid w:val="00746197"/>
    <w:rsid w:val="007532A5"/>
    <w:rsid w:val="00775ECB"/>
    <w:rsid w:val="00780442"/>
    <w:rsid w:val="00784E03"/>
    <w:rsid w:val="007857B2"/>
    <w:rsid w:val="0079537D"/>
    <w:rsid w:val="007A16B0"/>
    <w:rsid w:val="007C2670"/>
    <w:rsid w:val="007C4C36"/>
    <w:rsid w:val="0080600F"/>
    <w:rsid w:val="00816097"/>
    <w:rsid w:val="00824597"/>
    <w:rsid w:val="00825948"/>
    <w:rsid w:val="00827870"/>
    <w:rsid w:val="008325A3"/>
    <w:rsid w:val="00835365"/>
    <w:rsid w:val="0084478C"/>
    <w:rsid w:val="008459F0"/>
    <w:rsid w:val="00852C8A"/>
    <w:rsid w:val="0086328D"/>
    <w:rsid w:val="008757DE"/>
    <w:rsid w:val="00880D64"/>
    <w:rsid w:val="00882E35"/>
    <w:rsid w:val="00892E3B"/>
    <w:rsid w:val="00895CBC"/>
    <w:rsid w:val="008A479E"/>
    <w:rsid w:val="008B2C73"/>
    <w:rsid w:val="008B4351"/>
    <w:rsid w:val="008C02D3"/>
    <w:rsid w:val="008D3912"/>
    <w:rsid w:val="008E314C"/>
    <w:rsid w:val="00902BC3"/>
    <w:rsid w:val="0090473E"/>
    <w:rsid w:val="00930186"/>
    <w:rsid w:val="009444B5"/>
    <w:rsid w:val="00944A1B"/>
    <w:rsid w:val="00957AAB"/>
    <w:rsid w:val="0097413D"/>
    <w:rsid w:val="00984A51"/>
    <w:rsid w:val="009E4F65"/>
    <w:rsid w:val="009E64BA"/>
    <w:rsid w:val="009F56CF"/>
    <w:rsid w:val="009F78A2"/>
    <w:rsid w:val="00A276B6"/>
    <w:rsid w:val="00A32EF0"/>
    <w:rsid w:val="00A3621C"/>
    <w:rsid w:val="00A55708"/>
    <w:rsid w:val="00A61DB5"/>
    <w:rsid w:val="00A64116"/>
    <w:rsid w:val="00A73302"/>
    <w:rsid w:val="00A7412F"/>
    <w:rsid w:val="00A774D9"/>
    <w:rsid w:val="00A77756"/>
    <w:rsid w:val="00A801C0"/>
    <w:rsid w:val="00A831F0"/>
    <w:rsid w:val="00A93E32"/>
    <w:rsid w:val="00A95B6A"/>
    <w:rsid w:val="00AA0F6B"/>
    <w:rsid w:val="00AA16A1"/>
    <w:rsid w:val="00AA194C"/>
    <w:rsid w:val="00AA4C5B"/>
    <w:rsid w:val="00AB3DF3"/>
    <w:rsid w:val="00AB7576"/>
    <w:rsid w:val="00AD5773"/>
    <w:rsid w:val="00AE2338"/>
    <w:rsid w:val="00AE2CC2"/>
    <w:rsid w:val="00AE6158"/>
    <w:rsid w:val="00AE7176"/>
    <w:rsid w:val="00B00303"/>
    <w:rsid w:val="00B030A7"/>
    <w:rsid w:val="00B1480A"/>
    <w:rsid w:val="00B25673"/>
    <w:rsid w:val="00B43423"/>
    <w:rsid w:val="00B56ADE"/>
    <w:rsid w:val="00B64F60"/>
    <w:rsid w:val="00B70B6D"/>
    <w:rsid w:val="00B71CB3"/>
    <w:rsid w:val="00B833AA"/>
    <w:rsid w:val="00B85230"/>
    <w:rsid w:val="00B92777"/>
    <w:rsid w:val="00BA1262"/>
    <w:rsid w:val="00BA79B5"/>
    <w:rsid w:val="00BB6567"/>
    <w:rsid w:val="00BC1FF1"/>
    <w:rsid w:val="00BC6DAA"/>
    <w:rsid w:val="00BD31B4"/>
    <w:rsid w:val="00BE7D72"/>
    <w:rsid w:val="00BF6553"/>
    <w:rsid w:val="00C041C6"/>
    <w:rsid w:val="00C12BE7"/>
    <w:rsid w:val="00C22AD8"/>
    <w:rsid w:val="00C22E9D"/>
    <w:rsid w:val="00C27621"/>
    <w:rsid w:val="00C55F4B"/>
    <w:rsid w:val="00C613B0"/>
    <w:rsid w:val="00C627D3"/>
    <w:rsid w:val="00C67E32"/>
    <w:rsid w:val="00C73B05"/>
    <w:rsid w:val="00C74455"/>
    <w:rsid w:val="00C81CF6"/>
    <w:rsid w:val="00C96380"/>
    <w:rsid w:val="00CA7A40"/>
    <w:rsid w:val="00CB7B86"/>
    <w:rsid w:val="00CC1B72"/>
    <w:rsid w:val="00CD356B"/>
    <w:rsid w:val="00CE1C59"/>
    <w:rsid w:val="00CF6F48"/>
    <w:rsid w:val="00D00F5C"/>
    <w:rsid w:val="00D30505"/>
    <w:rsid w:val="00D35A98"/>
    <w:rsid w:val="00D3729F"/>
    <w:rsid w:val="00D55185"/>
    <w:rsid w:val="00D677F6"/>
    <w:rsid w:val="00D92F3D"/>
    <w:rsid w:val="00D95D47"/>
    <w:rsid w:val="00DB34F6"/>
    <w:rsid w:val="00DB408B"/>
    <w:rsid w:val="00DC5E1A"/>
    <w:rsid w:val="00DD1270"/>
    <w:rsid w:val="00DE760D"/>
    <w:rsid w:val="00E45EC1"/>
    <w:rsid w:val="00E470AE"/>
    <w:rsid w:val="00E74F8C"/>
    <w:rsid w:val="00E763DB"/>
    <w:rsid w:val="00E9173C"/>
    <w:rsid w:val="00E9494A"/>
    <w:rsid w:val="00EA45AF"/>
    <w:rsid w:val="00EA780E"/>
    <w:rsid w:val="00EA7B45"/>
    <w:rsid w:val="00EB60DD"/>
    <w:rsid w:val="00EC186C"/>
    <w:rsid w:val="00EC4106"/>
    <w:rsid w:val="00EC7057"/>
    <w:rsid w:val="00ED2744"/>
    <w:rsid w:val="00ED6D9B"/>
    <w:rsid w:val="00ED7A14"/>
    <w:rsid w:val="00EF2DB9"/>
    <w:rsid w:val="00EF73B3"/>
    <w:rsid w:val="00F1242B"/>
    <w:rsid w:val="00F24AA6"/>
    <w:rsid w:val="00F27088"/>
    <w:rsid w:val="00F27D79"/>
    <w:rsid w:val="00F30750"/>
    <w:rsid w:val="00F44829"/>
    <w:rsid w:val="00F45EE2"/>
    <w:rsid w:val="00F610BB"/>
    <w:rsid w:val="00F63B72"/>
    <w:rsid w:val="00F67276"/>
    <w:rsid w:val="00F9068F"/>
    <w:rsid w:val="00F94F54"/>
    <w:rsid w:val="00F95C99"/>
    <w:rsid w:val="00F97BC7"/>
    <w:rsid w:val="00FA35B2"/>
    <w:rsid w:val="00FA620A"/>
    <w:rsid w:val="00FB03B5"/>
    <w:rsid w:val="00FB0CAA"/>
    <w:rsid w:val="00FB15CF"/>
    <w:rsid w:val="00FC3CD9"/>
    <w:rsid w:val="00FD2862"/>
    <w:rsid w:val="00FD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5038801D"/>
  <w15:docId w15:val="{F38BCEE9-A5C7-4C17-B9AA-3B5319B5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7F83"/>
    <w:rPr>
      <w:sz w:val="24"/>
    </w:rPr>
  </w:style>
  <w:style w:type="paragraph" w:styleId="Ttulo1">
    <w:name w:val="heading 1"/>
    <w:basedOn w:val="Normal"/>
    <w:next w:val="Normal"/>
    <w:qFormat/>
    <w:rsid w:val="003E7F83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3E7F83"/>
    <w:pPr>
      <w:keepNext/>
      <w:jc w:val="center"/>
      <w:outlineLvl w:val="1"/>
    </w:pPr>
    <w:rPr>
      <w:b/>
      <w:i/>
    </w:rPr>
  </w:style>
  <w:style w:type="paragraph" w:styleId="Ttulo3">
    <w:name w:val="heading 3"/>
    <w:basedOn w:val="Normal"/>
    <w:next w:val="Normal"/>
    <w:qFormat/>
    <w:rsid w:val="003E7F83"/>
    <w:pPr>
      <w:keepNext/>
      <w:jc w:val="center"/>
      <w:outlineLvl w:val="2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EAG">
    <w:name w:val="CEAG"/>
    <w:basedOn w:val="Normal"/>
    <w:rsid w:val="003E7F83"/>
    <w:pPr>
      <w:jc w:val="center"/>
    </w:pPr>
  </w:style>
  <w:style w:type="paragraph" w:styleId="Cabealho">
    <w:name w:val="header"/>
    <w:basedOn w:val="Normal"/>
    <w:rsid w:val="003E7F8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3E7F83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3E7F83"/>
    <w:pPr>
      <w:jc w:val="both"/>
    </w:pPr>
  </w:style>
  <w:style w:type="character" w:styleId="Forte">
    <w:name w:val="Strong"/>
    <w:basedOn w:val="Fontepargpadro"/>
    <w:uiPriority w:val="22"/>
    <w:qFormat/>
    <w:rsid w:val="003E7F83"/>
    <w:rPr>
      <w:b/>
    </w:rPr>
  </w:style>
  <w:style w:type="paragraph" w:customStyle="1" w:styleId="Padro">
    <w:name w:val="Padrão"/>
    <w:rsid w:val="005F2EF6"/>
    <w:pPr>
      <w:widowControl w:val="0"/>
      <w:autoSpaceDE w:val="0"/>
      <w:autoSpaceDN w:val="0"/>
    </w:pPr>
    <w:rPr>
      <w:sz w:val="24"/>
      <w:szCs w:val="24"/>
    </w:rPr>
  </w:style>
  <w:style w:type="character" w:styleId="Hyperlink">
    <w:name w:val="Hyperlink"/>
    <w:basedOn w:val="Fontepargpadro"/>
    <w:rsid w:val="00B833AA"/>
    <w:rPr>
      <w:color w:val="0000FF"/>
      <w:u w:val="single"/>
    </w:rPr>
  </w:style>
  <w:style w:type="paragraph" w:styleId="Textodebalo">
    <w:name w:val="Balloon Text"/>
    <w:basedOn w:val="Normal"/>
    <w:semiHidden/>
    <w:rsid w:val="00AA194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410C1A"/>
    <w:pPr>
      <w:spacing w:before="100" w:beforeAutospacing="1" w:after="100" w:afterAutospacing="1"/>
    </w:pPr>
    <w:rPr>
      <w:szCs w:val="24"/>
    </w:rPr>
  </w:style>
  <w:style w:type="character" w:customStyle="1" w:styleId="CorpodetextoChar">
    <w:name w:val="Corpo de texto Char"/>
    <w:basedOn w:val="Fontepargpadro"/>
    <w:link w:val="Corpodetexto"/>
    <w:rsid w:val="00445847"/>
    <w:rPr>
      <w:sz w:val="24"/>
    </w:rPr>
  </w:style>
  <w:style w:type="table" w:styleId="Tabelacomgrade">
    <w:name w:val="Table Grid"/>
    <w:basedOn w:val="Tabelanormal"/>
    <w:rsid w:val="004F4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0"/>
    <w:qFormat/>
    <w:rsid w:val="00EF2DB9"/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9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aa@ufpa.br" TargetMode="External"/><Relationship Id="rId1" Type="http://schemas.openxmlformats.org/officeDocument/2006/relationships/hyperlink" Target="http://www.ppgaa.propesp.ufpa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oleObject" Target="embeddings/oleObject3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.png"/><Relationship Id="rId5" Type="http://schemas.openxmlformats.org/officeDocument/2006/relationships/oleObject" Target="embeddings/oleObject2.bin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quivos%20de%20Programas\Microsoft%20Office\Modelos\cabe&#231;alho%20neaf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cabeçalho neaf</Template>
  <TotalTime>6</TotalTime>
  <Pages>1</Pages>
  <Words>209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UFPA</Company>
  <LinksUpToDate>false</LinksUpToDate>
  <CharactersWithSpaces>1340</CharactersWithSpaces>
  <SharedDoc>false</SharedDoc>
  <HLinks>
    <vt:vector size="12" baseType="variant">
      <vt:variant>
        <vt:i4>5767289</vt:i4>
      </vt:variant>
      <vt:variant>
        <vt:i4>6</vt:i4>
      </vt:variant>
      <vt:variant>
        <vt:i4>0</vt:i4>
      </vt:variant>
      <vt:variant>
        <vt:i4>5</vt:i4>
      </vt:variant>
      <vt:variant>
        <vt:lpwstr>mailto:laurange@ufpa.br</vt:lpwstr>
      </vt:variant>
      <vt:variant>
        <vt:lpwstr/>
      </vt:variant>
      <vt:variant>
        <vt:i4>2097262</vt:i4>
      </vt:variant>
      <vt:variant>
        <vt:i4>3</vt:i4>
      </vt:variant>
      <vt:variant>
        <vt:i4>0</vt:i4>
      </vt:variant>
      <vt:variant>
        <vt:i4>5</vt:i4>
      </vt:variant>
      <vt:variant>
        <vt:lpwstr>http://www.agriculturasamazonicas.ufpa.br/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UFPA</dc:creator>
  <cp:lastModifiedBy>Mylene</cp:lastModifiedBy>
  <cp:revision>5</cp:revision>
  <cp:lastPrinted>2013-04-01T13:55:00Z</cp:lastPrinted>
  <dcterms:created xsi:type="dcterms:W3CDTF">2025-10-10T17:52:00Z</dcterms:created>
  <dcterms:modified xsi:type="dcterms:W3CDTF">2026-01-29T17:28:00Z</dcterms:modified>
</cp:coreProperties>
</file>